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589667" w14:textId="3E125DD4" w:rsidR="01BC9351" w:rsidRDefault="01BC9351" w:rsidP="01BC9351">
      <w:pPr>
        <w:jc w:val="center"/>
        <w:rPr>
          <w:u w:val="single"/>
        </w:rPr>
      </w:pPr>
    </w:p>
    <w:p w14:paraId="01D2B4C8" w14:textId="511DCE14" w:rsidR="00D1010D" w:rsidRDefault="01BC9351" w:rsidP="01BC9351">
      <w:pPr>
        <w:jc w:val="center"/>
      </w:pPr>
      <w:r w:rsidRPr="01BC9351">
        <w:rPr>
          <w:sz w:val="36"/>
          <w:szCs w:val="36"/>
          <w:u w:val="single"/>
        </w:rPr>
        <w:t>Meeting Agenda and Guide</w:t>
      </w:r>
    </w:p>
    <w:p w14:paraId="3DC1F2C9" w14:textId="0559F8DB" w:rsidR="01BC9351" w:rsidRDefault="01BC9351" w:rsidP="01BC9351">
      <w:pPr>
        <w:jc w:val="center"/>
        <w:rPr>
          <w:sz w:val="36"/>
          <w:szCs w:val="36"/>
          <w:u w:val="single"/>
        </w:rPr>
      </w:pPr>
    </w:p>
    <w:p w14:paraId="4C6DE6DB" w14:textId="05FA44D2" w:rsidR="01BC9351" w:rsidRDefault="01BC9351" w:rsidP="01BC9351">
      <w:pPr>
        <w:jc w:val="center"/>
      </w:pPr>
      <w:r w:rsidRPr="01BC9351">
        <w:rPr>
          <w:b/>
          <w:bCs/>
          <w:sz w:val="36"/>
          <w:szCs w:val="36"/>
        </w:rPr>
        <w:t>[Center Name] [Event Title]</w:t>
      </w:r>
    </w:p>
    <w:p w14:paraId="4C504DB3" w14:textId="64A5E6AE" w:rsidR="01BC9351" w:rsidRDefault="01BC9351" w:rsidP="01BC9351">
      <w:pPr>
        <w:jc w:val="center"/>
        <w:rPr>
          <w:b/>
          <w:bCs/>
          <w:sz w:val="36"/>
          <w:szCs w:val="36"/>
        </w:rPr>
      </w:pPr>
    </w:p>
    <w:p w14:paraId="0D8B1B9E" w14:textId="3A436D29" w:rsidR="01BC9351" w:rsidRDefault="01BC9351" w:rsidP="01BC9351">
      <w:pPr>
        <w:jc w:val="center"/>
      </w:pPr>
      <w:hyperlink r:id="rId7">
        <w:r w:rsidRPr="01BC9351">
          <w:rPr>
            <w:rStyle w:val="Hyperlink"/>
            <w:b/>
            <w:bCs/>
          </w:rPr>
          <w:t>[Center’s Webpage Link]</w:t>
        </w:r>
      </w:hyperlink>
    </w:p>
    <w:p w14:paraId="29684627" w14:textId="2C46A9C5" w:rsidR="01BC9351" w:rsidRDefault="01BC9351" w:rsidP="01BC9351">
      <w:pPr>
        <w:jc w:val="center"/>
        <w:rPr>
          <w:b/>
          <w:bCs/>
        </w:rPr>
      </w:pPr>
    </w:p>
    <w:p w14:paraId="5D866ECE" w14:textId="0D2B0E8C" w:rsidR="01BC9351" w:rsidRDefault="01BC9351" w:rsidP="01BC9351">
      <w:pPr>
        <w:rPr>
          <w:b/>
          <w:bCs/>
        </w:rPr>
      </w:pPr>
    </w:p>
    <w:p w14:paraId="43DF3567" w14:textId="31A1A828" w:rsidR="01BC9351" w:rsidRDefault="01BC9351" w:rsidP="01BC9351">
      <w:pPr>
        <w:rPr>
          <w:b/>
          <w:bCs/>
          <w:sz w:val="32"/>
          <w:szCs w:val="32"/>
        </w:rPr>
      </w:pPr>
      <w:r w:rsidRPr="01BC9351">
        <w:rPr>
          <w:b/>
          <w:bCs/>
          <w:sz w:val="28"/>
          <w:szCs w:val="28"/>
        </w:rPr>
        <w:t>Venue:</w:t>
      </w:r>
    </w:p>
    <w:p w14:paraId="15F1BDC8" w14:textId="34337D02" w:rsidR="01BC9351" w:rsidRDefault="01BC9351" w:rsidP="01BC9351">
      <w:r>
        <w:t>[Name of Venue]</w:t>
      </w:r>
    </w:p>
    <w:p w14:paraId="40C059D7" w14:textId="524E1B9A" w:rsidR="01BC9351" w:rsidRDefault="01BC9351" w:rsidP="01BC9351">
      <w:r>
        <w:t>[Address]</w:t>
      </w:r>
    </w:p>
    <w:p w14:paraId="6D4159A7" w14:textId="2FB98682" w:rsidR="01BC9351" w:rsidRDefault="01BC9351" w:rsidP="01BC9351"/>
    <w:p w14:paraId="1853812A" w14:textId="3576DB86" w:rsidR="01BC9351" w:rsidRDefault="01BC9351" w:rsidP="01BC9351">
      <w:pPr>
        <w:rPr>
          <w:b/>
          <w:bCs/>
          <w:sz w:val="32"/>
          <w:szCs w:val="32"/>
        </w:rPr>
      </w:pPr>
      <w:r w:rsidRPr="01BC9351">
        <w:rPr>
          <w:b/>
          <w:bCs/>
          <w:sz w:val="28"/>
          <w:szCs w:val="28"/>
        </w:rPr>
        <w:t>Date:</w:t>
      </w:r>
    </w:p>
    <w:p w14:paraId="7E6E8474" w14:textId="3510D112" w:rsidR="01BC9351" w:rsidRDefault="01BC9351" w:rsidP="01BC9351">
      <w:r>
        <w:t>[Event Date(s)]</w:t>
      </w:r>
    </w:p>
    <w:p w14:paraId="25189D95" w14:textId="6A896A55" w:rsidR="01BC9351" w:rsidRDefault="01BC9351" w:rsidP="01BC9351"/>
    <w:p w14:paraId="2774F403" w14:textId="4DE16783" w:rsidR="01BC9351" w:rsidRDefault="01BC9351" w:rsidP="01BC9351">
      <w:pPr>
        <w:rPr>
          <w:b/>
          <w:bCs/>
          <w:sz w:val="32"/>
          <w:szCs w:val="32"/>
        </w:rPr>
      </w:pPr>
      <w:r w:rsidRPr="01BC9351">
        <w:rPr>
          <w:b/>
          <w:bCs/>
          <w:sz w:val="28"/>
          <w:szCs w:val="28"/>
        </w:rPr>
        <w:t>Contact(s):</w:t>
      </w:r>
    </w:p>
    <w:p w14:paraId="4CABBF28" w14:textId="70F75474" w:rsidR="01BC9351" w:rsidRDefault="01BC9351" w:rsidP="01BC9351">
      <w:r>
        <w:t>[Name, Title, Email Address]</w:t>
      </w:r>
    </w:p>
    <w:p w14:paraId="2D1811EC" w14:textId="25FB511A" w:rsidR="01BC9351" w:rsidRDefault="01BC9351" w:rsidP="01BC9351">
      <w:r>
        <w:t>[Name, Title, Email Address]</w:t>
      </w:r>
    </w:p>
    <w:p w14:paraId="295C3964" w14:textId="4714D7C6" w:rsidR="01BC9351" w:rsidRDefault="01BC9351" w:rsidP="01BC9351">
      <w:r>
        <w:t>[Name, Title, Email Address]</w:t>
      </w:r>
    </w:p>
    <w:p w14:paraId="1D422831" w14:textId="4B11878F" w:rsidR="01BC9351" w:rsidRDefault="01BC9351" w:rsidP="01BC9351"/>
    <w:p w14:paraId="08521235" w14:textId="3EC80D5A" w:rsidR="01BC9351" w:rsidRDefault="01BC9351">
      <w:r>
        <w:br w:type="page"/>
      </w:r>
    </w:p>
    <w:p w14:paraId="024BCE74" w14:textId="31A1A828" w:rsidR="01BC9351" w:rsidRDefault="01BC9351" w:rsidP="01BC9351">
      <w:pPr>
        <w:jc w:val="center"/>
        <w:rPr>
          <w:b/>
          <w:bCs/>
          <w:sz w:val="32"/>
          <w:szCs w:val="32"/>
          <w:u w:val="single"/>
        </w:rPr>
      </w:pPr>
      <w:r w:rsidRPr="01BC9351">
        <w:rPr>
          <w:b/>
          <w:bCs/>
          <w:sz w:val="28"/>
          <w:szCs w:val="28"/>
          <w:u w:val="single"/>
        </w:rPr>
        <w:lastRenderedPageBreak/>
        <w:t>Venue:</w:t>
      </w:r>
    </w:p>
    <w:p w14:paraId="289B853C" w14:textId="7B84FFAB" w:rsidR="01BC9351" w:rsidRDefault="01BC9351" w:rsidP="01BC9351"/>
    <w:p w14:paraId="246E25B2" w14:textId="1ADE0A8C" w:rsidR="01BC9351" w:rsidRDefault="01BC9351" w:rsidP="01BC9351">
      <w:pPr>
        <w:jc w:val="center"/>
        <w:rPr>
          <w:sz w:val="32"/>
          <w:szCs w:val="32"/>
        </w:rPr>
      </w:pPr>
      <w:r w:rsidRPr="01BC9351">
        <w:rPr>
          <w:sz w:val="28"/>
          <w:szCs w:val="28"/>
        </w:rPr>
        <w:t>[Name of Venue]</w:t>
      </w:r>
    </w:p>
    <w:p w14:paraId="08418148" w14:textId="282FD7F6" w:rsidR="01BC9351" w:rsidRDefault="01BC9351" w:rsidP="01BC9351">
      <w:pPr>
        <w:jc w:val="center"/>
      </w:pPr>
      <w:r>
        <w:rPr>
          <w:noProof/>
        </w:rPr>
        <w:drawing>
          <wp:inline distT="0" distB="0" distL="0" distR="0" wp14:anchorId="5C9609B7" wp14:editId="7313CB4A">
            <wp:extent cx="3640791" cy="2392187"/>
            <wp:effectExtent l="0" t="0" r="0" b="0"/>
            <wp:docPr id="4407655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765500" name="Picture 44076550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791" cy="239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7A163" w14:textId="0A32812E" w:rsidR="01BC9351" w:rsidRDefault="01BC9351" w:rsidP="01BC9351">
      <w:pPr>
        <w:jc w:val="center"/>
      </w:pPr>
    </w:p>
    <w:p w14:paraId="55D532C2" w14:textId="667FAC3B" w:rsidR="01BC9351" w:rsidRDefault="01BC9351" w:rsidP="01BC9351">
      <w:pPr>
        <w:jc w:val="center"/>
        <w:rPr>
          <w:sz w:val="32"/>
          <w:szCs w:val="32"/>
        </w:rPr>
      </w:pPr>
      <w:r w:rsidRPr="01BC9351">
        <w:rPr>
          <w:sz w:val="28"/>
          <w:szCs w:val="28"/>
        </w:rPr>
        <w:t>[Venue Address]</w:t>
      </w:r>
    </w:p>
    <w:p w14:paraId="6E0C6E74" w14:textId="602ABB9A" w:rsidR="01BC9351" w:rsidRDefault="01BC9351" w:rsidP="01BC9351">
      <w:pPr>
        <w:jc w:val="center"/>
        <w:rPr>
          <w:sz w:val="32"/>
          <w:szCs w:val="32"/>
        </w:rPr>
      </w:pPr>
      <w:r w:rsidRPr="01BC9351">
        <w:rPr>
          <w:sz w:val="28"/>
          <w:szCs w:val="28"/>
        </w:rPr>
        <w:t>[Meeting Room #(s)]</w:t>
      </w:r>
    </w:p>
    <w:p w14:paraId="3CDFC93D" w14:textId="3BC2AEF4" w:rsidR="01BC9351" w:rsidRDefault="01BC9351" w:rsidP="01BC9351">
      <w:pPr>
        <w:jc w:val="center"/>
      </w:pPr>
    </w:p>
    <w:p w14:paraId="3FDD8BC0" w14:textId="490B46C2" w:rsidR="01BC9351" w:rsidRDefault="01BC9351" w:rsidP="01BC9351">
      <w:pPr>
        <w:jc w:val="center"/>
      </w:pPr>
    </w:p>
    <w:p w14:paraId="79118ABB" w14:textId="5E1FC905" w:rsidR="01BC9351" w:rsidRDefault="01BC9351" w:rsidP="01BC9351">
      <w:pPr>
        <w:jc w:val="center"/>
        <w:rPr>
          <w:sz w:val="32"/>
          <w:szCs w:val="32"/>
        </w:rPr>
      </w:pPr>
      <w:r w:rsidRPr="01BC9351">
        <w:rPr>
          <w:sz w:val="28"/>
          <w:szCs w:val="28"/>
        </w:rPr>
        <w:t>[Parking Address]</w:t>
      </w:r>
    </w:p>
    <w:p w14:paraId="4777BBF2" w14:textId="1D0B69D1" w:rsidR="01BC9351" w:rsidRDefault="01BC9351" w:rsidP="01BC9351">
      <w:pPr>
        <w:jc w:val="center"/>
      </w:pPr>
    </w:p>
    <w:p w14:paraId="70BFAB56" w14:textId="1C4686E0" w:rsidR="01BC9351" w:rsidRDefault="01BC9351" w:rsidP="01BC9351">
      <w:pPr>
        <w:jc w:val="center"/>
      </w:pPr>
    </w:p>
    <w:p w14:paraId="08648312" w14:textId="1907E3BC" w:rsidR="01BC9351" w:rsidRDefault="01BC9351" w:rsidP="01BC9351">
      <w:pPr>
        <w:jc w:val="center"/>
      </w:pPr>
      <w:r>
        <w:t>{Insert map of locations}</w:t>
      </w:r>
    </w:p>
    <w:p w14:paraId="41955E00" w14:textId="793F9E5C" w:rsidR="01BC9351" w:rsidRDefault="01BC9351" w:rsidP="01BC9351">
      <w:pPr>
        <w:jc w:val="center"/>
      </w:pPr>
      <w:r>
        <w:rPr>
          <w:noProof/>
        </w:rPr>
        <w:drawing>
          <wp:inline distT="0" distB="0" distL="0" distR="0" wp14:anchorId="6FB2E81E" wp14:editId="5702364E">
            <wp:extent cx="2778646" cy="2457149"/>
            <wp:effectExtent l="0" t="0" r="0" b="0"/>
            <wp:docPr id="1304325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32585" name="Picture 13043258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646" cy="245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54982" w14:textId="11C1E05E" w:rsidR="01BC9351" w:rsidRDefault="01BC9351">
      <w:r>
        <w:br w:type="page"/>
      </w:r>
    </w:p>
    <w:p w14:paraId="0D81E295" w14:textId="2BEFA955" w:rsidR="01BC9351" w:rsidRDefault="01BC9351" w:rsidP="01BC9351">
      <w:pPr>
        <w:jc w:val="center"/>
        <w:rPr>
          <w:rFonts w:ascii="Calibri" w:eastAsia="Calibri" w:hAnsi="Calibri"/>
          <w:sz w:val="32"/>
          <w:szCs w:val="32"/>
        </w:rPr>
      </w:pPr>
      <w:r w:rsidRPr="01BC9351">
        <w:rPr>
          <w:rFonts w:ascii="Calibri" w:eastAsia="Calibri" w:hAnsi="Calibri"/>
          <w:b/>
          <w:bCs/>
          <w:sz w:val="28"/>
          <w:szCs w:val="28"/>
          <w:u w:val="single"/>
        </w:rPr>
        <w:lastRenderedPageBreak/>
        <w:t>Guest Wifi Access:</w:t>
      </w:r>
      <w:r w:rsidRPr="01BC9351">
        <w:rPr>
          <w:rFonts w:ascii="Calibri" w:eastAsia="Calibri" w:hAnsi="Calibri"/>
          <w:sz w:val="28"/>
          <w:szCs w:val="28"/>
        </w:rPr>
        <w:t xml:space="preserve"> </w:t>
      </w:r>
    </w:p>
    <w:p w14:paraId="486F5B41" w14:textId="53EEE592" w:rsidR="01BC9351" w:rsidRDefault="01BC9351" w:rsidP="01BC9351"/>
    <w:p w14:paraId="47CA1E6E" w14:textId="666EA746" w:rsidR="01BC9351" w:rsidRDefault="01BC9351" w:rsidP="01BC9351">
      <w:r>
        <w:t>[Insert instructions and links for guests to access venue Wi-Fi]</w:t>
      </w:r>
    </w:p>
    <w:p w14:paraId="66854BCE" w14:textId="3379737D" w:rsidR="01BC9351" w:rsidRDefault="01BC9351">
      <w:r>
        <w:br w:type="page"/>
      </w:r>
    </w:p>
    <w:p w14:paraId="01CFC595" w14:textId="7D99D176" w:rsidR="01BC9351" w:rsidRDefault="01BC9351" w:rsidP="01BC9351">
      <w:pPr>
        <w:jc w:val="center"/>
        <w:rPr>
          <w:rFonts w:ascii="Calibri" w:eastAsia="Calibri" w:hAnsi="Calibri"/>
          <w:sz w:val="32"/>
          <w:szCs w:val="32"/>
        </w:rPr>
      </w:pPr>
      <w:r w:rsidRPr="01BC9351">
        <w:rPr>
          <w:rFonts w:ascii="Calibri" w:eastAsia="Calibri" w:hAnsi="Calibri"/>
          <w:b/>
          <w:bCs/>
          <w:sz w:val="28"/>
          <w:szCs w:val="28"/>
          <w:u w:val="single"/>
        </w:rPr>
        <w:lastRenderedPageBreak/>
        <w:t>Agenda:</w:t>
      </w:r>
      <w:r w:rsidRPr="01BC9351">
        <w:rPr>
          <w:rFonts w:ascii="Calibri" w:eastAsia="Calibri" w:hAnsi="Calibri"/>
          <w:sz w:val="28"/>
          <w:szCs w:val="28"/>
        </w:rPr>
        <w:t xml:space="preserve"> </w:t>
      </w:r>
    </w:p>
    <w:p w14:paraId="79F46B50" w14:textId="53EEE592" w:rsidR="01BC9351" w:rsidRDefault="01BC9351" w:rsidP="01BC9351"/>
    <w:p w14:paraId="191CD5FF" w14:textId="479DAF38" w:rsidR="01BC9351" w:rsidRDefault="01BC9351" w:rsidP="01BC9351">
      <w:r>
        <w:t>[Insert event agenda]</w:t>
      </w:r>
    </w:p>
    <w:p w14:paraId="14C10290" w14:textId="75A241E3" w:rsidR="01BC9351" w:rsidRDefault="01BC9351" w:rsidP="01BC9351">
      <w:r>
        <w:br w:type="page"/>
      </w:r>
    </w:p>
    <w:p w14:paraId="3386AA3C" w14:textId="0EF4439A" w:rsidR="01BC9351" w:rsidRDefault="01BC9351" w:rsidP="01BC9351">
      <w:pPr>
        <w:jc w:val="center"/>
        <w:rPr>
          <w:rFonts w:ascii="Calibri" w:eastAsia="Calibri" w:hAnsi="Calibri"/>
          <w:sz w:val="28"/>
          <w:szCs w:val="28"/>
        </w:rPr>
      </w:pPr>
      <w:r w:rsidRPr="01BC9351">
        <w:rPr>
          <w:rFonts w:ascii="Calibri" w:eastAsia="Calibri" w:hAnsi="Calibri"/>
          <w:b/>
          <w:bCs/>
          <w:sz w:val="28"/>
          <w:szCs w:val="28"/>
          <w:u w:val="single"/>
        </w:rPr>
        <w:lastRenderedPageBreak/>
        <w:t>Keynote Presentation/Speaker Bio:</w:t>
      </w:r>
    </w:p>
    <w:p w14:paraId="054E2752" w14:textId="7CF8788C" w:rsidR="01BC9351" w:rsidRDefault="01BC9351" w:rsidP="01BC9351">
      <w:pPr>
        <w:spacing w:line="242" w:lineRule="auto"/>
        <w:ind w:left="1440" w:right="1527"/>
        <w:jc w:val="center"/>
      </w:pPr>
      <w:r w:rsidRPr="01BC9351">
        <w:rPr>
          <w:rFonts w:ascii="Arial" w:eastAsia="Arial" w:hAnsi="Arial" w:cs="Arial"/>
          <w:sz w:val="28"/>
          <w:szCs w:val="28"/>
        </w:rPr>
        <w:t xml:space="preserve"> </w:t>
      </w:r>
    </w:p>
    <w:p w14:paraId="130F8601" w14:textId="705C0025" w:rsidR="01BC9351" w:rsidRDefault="01BC9351" w:rsidP="01BC9351">
      <w:pPr>
        <w:spacing w:line="242" w:lineRule="auto"/>
        <w:ind w:left="1440" w:right="1527"/>
        <w:jc w:val="center"/>
      </w:pPr>
      <w:r w:rsidRPr="01BC9351">
        <w:rPr>
          <w:rFonts w:ascii="Arial" w:eastAsia="Arial" w:hAnsi="Arial" w:cs="Arial"/>
          <w:b/>
          <w:bCs/>
          <w:sz w:val="36"/>
          <w:szCs w:val="36"/>
          <w:u w:val="single"/>
        </w:rPr>
        <w:t>[Insert Speaker Name]</w:t>
      </w:r>
      <w:r>
        <w:br/>
      </w:r>
      <w:r>
        <w:br/>
      </w:r>
      <w:r w:rsidRPr="01BC9351">
        <w:rPr>
          <w:rFonts w:ascii="Arial" w:eastAsia="Arial" w:hAnsi="Arial" w:cs="Arial"/>
          <w:i/>
          <w:iCs/>
          <w:sz w:val="28"/>
          <w:szCs w:val="28"/>
        </w:rPr>
        <w:t>[Insert speaker title and affiliation]</w:t>
      </w:r>
    </w:p>
    <w:p w14:paraId="54E31386" w14:textId="6C82657B" w:rsidR="01BC9351" w:rsidRDefault="01BC9351" w:rsidP="01BC9351">
      <w:pPr>
        <w:spacing w:line="242" w:lineRule="auto"/>
        <w:ind w:left="1440" w:right="1527"/>
        <w:jc w:val="center"/>
      </w:pPr>
      <w:r w:rsidRPr="01BC9351">
        <w:rPr>
          <w:rFonts w:ascii="Arial" w:eastAsia="Arial" w:hAnsi="Arial" w:cs="Arial"/>
          <w:sz w:val="28"/>
          <w:szCs w:val="28"/>
        </w:rPr>
        <w:t xml:space="preserve"> </w:t>
      </w:r>
    </w:p>
    <w:p w14:paraId="5CD22BBB" w14:textId="561C47D8" w:rsidR="01BC9351" w:rsidRDefault="01BC9351" w:rsidP="01BC9351">
      <w:pPr>
        <w:spacing w:line="242" w:lineRule="auto"/>
        <w:ind w:left="1440" w:right="1527"/>
        <w:jc w:val="center"/>
      </w:pPr>
      <w:r>
        <w:rPr>
          <w:noProof/>
        </w:rPr>
        <w:drawing>
          <wp:inline distT="0" distB="0" distL="0" distR="0" wp14:anchorId="24CABFD2" wp14:editId="79C776D9">
            <wp:extent cx="1546923" cy="2193817"/>
            <wp:effectExtent l="0" t="0" r="0" b="0"/>
            <wp:docPr id="59680539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805395" name="Picture 59680539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923" cy="2193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652FA" w14:textId="07071E6C" w:rsidR="01BC9351" w:rsidRDefault="01BC9351" w:rsidP="01BC9351">
      <w:pPr>
        <w:spacing w:line="242" w:lineRule="auto"/>
        <w:ind w:left="1440" w:right="1527"/>
        <w:jc w:val="center"/>
      </w:pPr>
      <w:r w:rsidRPr="01BC9351">
        <w:rPr>
          <w:rFonts w:ascii="Arial" w:eastAsia="Arial" w:hAnsi="Arial" w:cs="Arial"/>
          <w:sz w:val="28"/>
          <w:szCs w:val="28"/>
        </w:rPr>
        <w:t xml:space="preserve"> </w:t>
      </w:r>
    </w:p>
    <w:p w14:paraId="2AE97188" w14:textId="66657B5B" w:rsidR="01BC9351" w:rsidRDefault="01BC9351" w:rsidP="01BC9351">
      <w:pPr>
        <w:spacing w:line="259" w:lineRule="auto"/>
      </w:pPr>
      <w:r w:rsidRPr="01BC9351">
        <w:t>[Insert speaker bio and/or talk abstract]</w:t>
      </w:r>
    </w:p>
    <w:p w14:paraId="2FFF497E" w14:textId="667ADF34" w:rsidR="01BC9351" w:rsidRDefault="01BC9351">
      <w:r>
        <w:br w:type="page"/>
      </w:r>
    </w:p>
    <w:p w14:paraId="408CB397" w14:textId="2D9FCB77" w:rsidR="01BC9351" w:rsidRDefault="01BC9351" w:rsidP="01BC9351">
      <w:pPr>
        <w:jc w:val="center"/>
        <w:rPr>
          <w:rFonts w:ascii="Calibri" w:eastAsia="Calibri" w:hAnsi="Calibri"/>
          <w:sz w:val="32"/>
          <w:szCs w:val="32"/>
        </w:rPr>
      </w:pPr>
      <w:r w:rsidRPr="01BC9351">
        <w:rPr>
          <w:rFonts w:ascii="Calibri" w:eastAsia="Calibri" w:hAnsi="Calibri"/>
          <w:b/>
          <w:bCs/>
          <w:sz w:val="28"/>
          <w:szCs w:val="28"/>
          <w:u w:val="single"/>
        </w:rPr>
        <w:lastRenderedPageBreak/>
        <w:t>Student Posters:</w:t>
      </w:r>
      <w:r w:rsidRPr="01BC9351">
        <w:rPr>
          <w:rFonts w:ascii="Calibri" w:eastAsia="Calibri" w:hAnsi="Calibri"/>
          <w:sz w:val="28"/>
          <w:szCs w:val="28"/>
        </w:rPr>
        <w:t xml:space="preserve"> </w:t>
      </w:r>
    </w:p>
    <w:p w14:paraId="42C2BE88" w14:textId="53EEE592" w:rsidR="01BC9351" w:rsidRDefault="01BC9351" w:rsidP="01BC9351"/>
    <w:p w14:paraId="2D0DD763" w14:textId="479DAF38" w:rsidR="01BC9351" w:rsidRDefault="01BC9351" w:rsidP="01BC9351">
      <w:r>
        <w:t>[Insert event agenda]</w:t>
      </w:r>
    </w:p>
    <w:p w14:paraId="7BE51555" w14:textId="2C283EA3" w:rsidR="01BC9351" w:rsidRDefault="01BC9351" w:rsidP="01BC9351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38"/>
        <w:gridCol w:w="2479"/>
        <w:gridCol w:w="2278"/>
        <w:gridCol w:w="2025"/>
        <w:gridCol w:w="2130"/>
      </w:tblGrid>
      <w:tr w:rsidR="01BC9351" w14:paraId="31266666" w14:textId="77777777" w:rsidTr="01BC9351">
        <w:trPr>
          <w:trHeight w:val="300"/>
        </w:trPr>
        <w:tc>
          <w:tcPr>
            <w:tcW w:w="441" w:type="dxa"/>
            <w:shd w:val="clear" w:color="auto" w:fill="5B9BD5" w:themeFill="accent1"/>
          </w:tcPr>
          <w:p w14:paraId="7B08D031" w14:textId="5FA82C29" w:rsidR="01BC9351" w:rsidRDefault="01BC9351" w:rsidP="01BC9351">
            <w:pPr>
              <w:jc w:val="center"/>
            </w:pPr>
            <w:r>
              <w:t>#</w:t>
            </w:r>
          </w:p>
        </w:tc>
        <w:tc>
          <w:tcPr>
            <w:tcW w:w="2541" w:type="dxa"/>
            <w:shd w:val="clear" w:color="auto" w:fill="5B9BD5" w:themeFill="accent1"/>
          </w:tcPr>
          <w:p w14:paraId="54DF9FFD" w14:textId="26F88F2D" w:rsidR="01BC9351" w:rsidRDefault="01BC9351" w:rsidP="01BC9351">
            <w:pPr>
              <w:jc w:val="center"/>
            </w:pPr>
            <w:r>
              <w:t>Poster Title</w:t>
            </w:r>
          </w:p>
        </w:tc>
        <w:tc>
          <w:tcPr>
            <w:tcW w:w="2325" w:type="dxa"/>
            <w:shd w:val="clear" w:color="auto" w:fill="5B9BD5" w:themeFill="accent1"/>
          </w:tcPr>
          <w:p w14:paraId="583F2310" w14:textId="3C913399" w:rsidR="01BC9351" w:rsidRDefault="01BC9351" w:rsidP="01BC9351">
            <w:pPr>
              <w:jc w:val="center"/>
            </w:pPr>
            <w:r>
              <w:t>Student Name(s)</w:t>
            </w:r>
          </w:p>
        </w:tc>
        <w:tc>
          <w:tcPr>
            <w:tcW w:w="2037" w:type="dxa"/>
            <w:shd w:val="clear" w:color="auto" w:fill="5B9BD5" w:themeFill="accent1"/>
          </w:tcPr>
          <w:p w14:paraId="2504B675" w14:textId="235A29E4" w:rsidR="01BC9351" w:rsidRDefault="01BC9351" w:rsidP="01BC9351">
            <w:pPr>
              <w:jc w:val="center"/>
            </w:pPr>
            <w:r>
              <w:t>Student Status</w:t>
            </w:r>
          </w:p>
        </w:tc>
        <w:tc>
          <w:tcPr>
            <w:tcW w:w="2163" w:type="dxa"/>
            <w:shd w:val="clear" w:color="auto" w:fill="5B9BD5" w:themeFill="accent1"/>
          </w:tcPr>
          <w:p w14:paraId="447C56C8" w14:textId="20C75AAB" w:rsidR="01BC9351" w:rsidRDefault="01BC9351" w:rsidP="01BC9351">
            <w:pPr>
              <w:jc w:val="center"/>
            </w:pPr>
            <w:r>
              <w:t>Associated Faculty</w:t>
            </w:r>
          </w:p>
        </w:tc>
      </w:tr>
      <w:tr w:rsidR="01BC9351" w14:paraId="4BD33CE1" w14:textId="77777777" w:rsidTr="01BC9351">
        <w:trPr>
          <w:trHeight w:val="300"/>
        </w:trPr>
        <w:tc>
          <w:tcPr>
            <w:tcW w:w="441" w:type="dxa"/>
          </w:tcPr>
          <w:p w14:paraId="6EE404F2" w14:textId="110721BC" w:rsidR="01BC9351" w:rsidRDefault="01BC9351" w:rsidP="01BC9351">
            <w:r>
              <w:t>1</w:t>
            </w:r>
          </w:p>
        </w:tc>
        <w:tc>
          <w:tcPr>
            <w:tcW w:w="2541" w:type="dxa"/>
          </w:tcPr>
          <w:p w14:paraId="0E78CBA7" w14:textId="00BD3518" w:rsidR="01BC9351" w:rsidRDefault="01BC9351" w:rsidP="01BC9351">
            <w:r>
              <w:t>Poster 1</w:t>
            </w:r>
          </w:p>
        </w:tc>
        <w:tc>
          <w:tcPr>
            <w:tcW w:w="2325" w:type="dxa"/>
          </w:tcPr>
          <w:p w14:paraId="3AE67604" w14:textId="1A74DB5B" w:rsidR="01BC9351" w:rsidRDefault="01BC9351" w:rsidP="01BC9351">
            <w:r>
              <w:t>Jane Doe</w:t>
            </w:r>
          </w:p>
        </w:tc>
        <w:tc>
          <w:tcPr>
            <w:tcW w:w="2037" w:type="dxa"/>
          </w:tcPr>
          <w:p w14:paraId="0994DC37" w14:textId="5A67EBD5" w:rsidR="01BC9351" w:rsidRDefault="01BC9351" w:rsidP="01BC9351">
            <w:r>
              <w:t>Ph.D.</w:t>
            </w:r>
          </w:p>
        </w:tc>
        <w:tc>
          <w:tcPr>
            <w:tcW w:w="2163" w:type="dxa"/>
          </w:tcPr>
          <w:p w14:paraId="5D03E00A" w14:textId="381E8385" w:rsidR="01BC9351" w:rsidRDefault="01BC9351" w:rsidP="01BC9351">
            <w:r>
              <w:t>Dr. Z</w:t>
            </w:r>
          </w:p>
        </w:tc>
      </w:tr>
      <w:tr w:rsidR="01BC9351" w14:paraId="5557146E" w14:textId="77777777" w:rsidTr="01BC9351">
        <w:trPr>
          <w:trHeight w:val="300"/>
        </w:trPr>
        <w:tc>
          <w:tcPr>
            <w:tcW w:w="441" w:type="dxa"/>
          </w:tcPr>
          <w:p w14:paraId="302BAAC3" w14:textId="1D1E26A5" w:rsidR="01BC9351" w:rsidRDefault="01BC9351" w:rsidP="01BC9351">
            <w:r>
              <w:t>2</w:t>
            </w:r>
          </w:p>
        </w:tc>
        <w:tc>
          <w:tcPr>
            <w:tcW w:w="2541" w:type="dxa"/>
          </w:tcPr>
          <w:p w14:paraId="6D7978FC" w14:textId="37CF65F1" w:rsidR="01BC9351" w:rsidRDefault="01BC9351" w:rsidP="01BC9351">
            <w:r>
              <w:t>Poster 2</w:t>
            </w:r>
          </w:p>
        </w:tc>
        <w:tc>
          <w:tcPr>
            <w:tcW w:w="2325" w:type="dxa"/>
          </w:tcPr>
          <w:p w14:paraId="1ECB39C6" w14:textId="3370C6D8" w:rsidR="01BC9351" w:rsidRDefault="01BC9351" w:rsidP="01BC9351">
            <w:r>
              <w:t>John Doe</w:t>
            </w:r>
          </w:p>
        </w:tc>
        <w:tc>
          <w:tcPr>
            <w:tcW w:w="2037" w:type="dxa"/>
          </w:tcPr>
          <w:p w14:paraId="33637FC4" w14:textId="6091F065" w:rsidR="01BC9351" w:rsidRDefault="01BC9351" w:rsidP="01BC9351">
            <w:r>
              <w:t>Undergraduate</w:t>
            </w:r>
          </w:p>
        </w:tc>
        <w:tc>
          <w:tcPr>
            <w:tcW w:w="2163" w:type="dxa"/>
          </w:tcPr>
          <w:p w14:paraId="33271574" w14:textId="4C7F1475" w:rsidR="01BC9351" w:rsidRDefault="01BC9351" w:rsidP="01BC9351">
            <w:r>
              <w:t>Dr. Y</w:t>
            </w:r>
          </w:p>
        </w:tc>
      </w:tr>
    </w:tbl>
    <w:p w14:paraId="557901E8" w14:textId="08278B57" w:rsidR="01BC9351" w:rsidRDefault="01BC9351" w:rsidP="01BC9351">
      <w:pPr>
        <w:spacing w:line="259" w:lineRule="auto"/>
      </w:pPr>
    </w:p>
    <w:p w14:paraId="7851C690" w14:textId="52BDC285" w:rsidR="01BC9351" w:rsidRDefault="01BC9351" w:rsidP="01BC9351"/>
    <w:p w14:paraId="13CE7AE8" w14:textId="19C67E7B" w:rsidR="01BC9351" w:rsidRDefault="01BC9351" w:rsidP="01BC9351"/>
    <w:p w14:paraId="7514D209" w14:textId="573E04CA" w:rsidR="01BC9351" w:rsidRDefault="01BC9351" w:rsidP="01BC9351"/>
    <w:p w14:paraId="1677505B" w14:textId="2742ED4A" w:rsidR="01BC9351" w:rsidRDefault="01BC9351" w:rsidP="01BC9351"/>
    <w:p w14:paraId="5634D9AA" w14:textId="0BF55ABB" w:rsidR="01BC9351" w:rsidRDefault="01BC9351" w:rsidP="01BC9351"/>
    <w:sectPr w:rsidR="01BC9351" w:rsidSect="00EE6E42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D2DBEF" w14:textId="77777777" w:rsidR="002E15D6" w:rsidRDefault="002E15D6">
      <w:r>
        <w:separator/>
      </w:r>
    </w:p>
  </w:endnote>
  <w:endnote w:type="continuationSeparator" w:id="0">
    <w:p w14:paraId="4F1FB08A" w14:textId="77777777" w:rsidR="002E15D6" w:rsidRDefault="002E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1BC9351" w14:paraId="67D10964" w14:textId="77777777" w:rsidTr="01BC9351">
      <w:trPr>
        <w:trHeight w:val="300"/>
      </w:trPr>
      <w:tc>
        <w:tcPr>
          <w:tcW w:w="3120" w:type="dxa"/>
        </w:tcPr>
        <w:p w14:paraId="59A7641A" w14:textId="1BE47492" w:rsidR="01BC9351" w:rsidRDefault="01BC9351" w:rsidP="01BC9351">
          <w:pPr>
            <w:pStyle w:val="Header"/>
            <w:ind w:left="-115"/>
          </w:pPr>
        </w:p>
      </w:tc>
      <w:tc>
        <w:tcPr>
          <w:tcW w:w="3120" w:type="dxa"/>
        </w:tcPr>
        <w:p w14:paraId="4602A69C" w14:textId="51DDC63E" w:rsidR="01BC9351" w:rsidRDefault="01BC9351" w:rsidP="01BC9351">
          <w:pPr>
            <w:pStyle w:val="Header"/>
            <w:jc w:val="center"/>
            <w:rPr>
              <w:sz w:val="18"/>
              <w:szCs w:val="18"/>
            </w:rPr>
          </w:pPr>
          <w:r w:rsidRPr="01BC9351">
            <w:rPr>
              <w:sz w:val="18"/>
              <w:szCs w:val="18"/>
            </w:rPr>
            <w:t>Proprietary property of [Center Name]</w:t>
          </w:r>
        </w:p>
      </w:tc>
      <w:tc>
        <w:tcPr>
          <w:tcW w:w="3120" w:type="dxa"/>
        </w:tcPr>
        <w:p w14:paraId="2ACC1B9D" w14:textId="642B6E2C" w:rsidR="01BC9351" w:rsidRDefault="01BC9351" w:rsidP="01BC9351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508C7">
            <w:rPr>
              <w:noProof/>
            </w:rPr>
            <w:t>1</w:t>
          </w:r>
          <w:r>
            <w:fldChar w:fldCharType="end"/>
          </w:r>
        </w:p>
      </w:tc>
    </w:tr>
  </w:tbl>
  <w:p w14:paraId="65333BD2" w14:textId="5554C88B" w:rsidR="01BC9351" w:rsidRDefault="01BC9351" w:rsidP="01BC93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1BC9351" w14:paraId="09458832" w14:textId="77777777" w:rsidTr="01BC9351">
      <w:trPr>
        <w:trHeight w:val="300"/>
      </w:trPr>
      <w:tc>
        <w:tcPr>
          <w:tcW w:w="3120" w:type="dxa"/>
        </w:tcPr>
        <w:p w14:paraId="56DCC5BE" w14:textId="687EA3B3" w:rsidR="01BC9351" w:rsidRDefault="01BC9351" w:rsidP="01BC9351">
          <w:pPr>
            <w:pStyle w:val="Header"/>
            <w:ind w:left="-115"/>
          </w:pPr>
        </w:p>
      </w:tc>
      <w:tc>
        <w:tcPr>
          <w:tcW w:w="3120" w:type="dxa"/>
        </w:tcPr>
        <w:p w14:paraId="6D484FD5" w14:textId="1AC14FA8" w:rsidR="01BC9351" w:rsidRDefault="01BC9351" w:rsidP="01BC9351">
          <w:pPr>
            <w:pStyle w:val="Header"/>
            <w:jc w:val="center"/>
          </w:pPr>
        </w:p>
      </w:tc>
      <w:tc>
        <w:tcPr>
          <w:tcW w:w="3120" w:type="dxa"/>
        </w:tcPr>
        <w:p w14:paraId="1A501AA6" w14:textId="237A9A7A" w:rsidR="01BC9351" w:rsidRDefault="01BC9351" w:rsidP="01BC9351">
          <w:pPr>
            <w:pStyle w:val="Header"/>
            <w:ind w:right="-115"/>
            <w:jc w:val="right"/>
          </w:pPr>
        </w:p>
      </w:tc>
    </w:tr>
  </w:tbl>
  <w:p w14:paraId="1382718B" w14:textId="3F528E1C" w:rsidR="01BC9351" w:rsidRDefault="01BC9351" w:rsidP="01BC93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24FABC9" w14:textId="77777777" w:rsidR="002E15D6" w:rsidRDefault="002E15D6">
      <w:r>
        <w:separator/>
      </w:r>
    </w:p>
  </w:footnote>
  <w:footnote w:type="continuationSeparator" w:id="0">
    <w:p w14:paraId="73AACA78" w14:textId="77777777" w:rsidR="002E15D6" w:rsidRDefault="002E1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1BC9351" w14:paraId="6F6D1ABF" w14:textId="77777777" w:rsidTr="01BC9351">
      <w:trPr>
        <w:trHeight w:val="300"/>
      </w:trPr>
      <w:tc>
        <w:tcPr>
          <w:tcW w:w="3120" w:type="dxa"/>
        </w:tcPr>
        <w:p w14:paraId="7BBA68CD" w14:textId="69A4EFC3" w:rsidR="01BC9351" w:rsidRDefault="01BC9351" w:rsidP="01BC9351">
          <w:pPr>
            <w:pStyle w:val="Header"/>
            <w:ind w:left="-115"/>
          </w:pPr>
          <w:r>
            <w:br/>
            <w:t>{insert sponsor logo here}</w:t>
          </w:r>
        </w:p>
        <w:p w14:paraId="3071D1EB" w14:textId="6DDA35CF" w:rsidR="01BC9351" w:rsidRDefault="01BC9351" w:rsidP="01BC9351">
          <w:pPr>
            <w:pStyle w:val="Header"/>
            <w:ind w:left="-115"/>
          </w:pPr>
        </w:p>
        <w:p w14:paraId="17D9160F" w14:textId="3F29326C" w:rsidR="01BC9351" w:rsidRDefault="01BC9351" w:rsidP="01BC9351">
          <w:pPr>
            <w:pStyle w:val="Header"/>
            <w:ind w:left="-115"/>
          </w:pPr>
        </w:p>
      </w:tc>
      <w:tc>
        <w:tcPr>
          <w:tcW w:w="3120" w:type="dxa"/>
        </w:tcPr>
        <w:p w14:paraId="3690EE78" w14:textId="0931F0CF" w:rsidR="01BC9351" w:rsidRDefault="01BC9351" w:rsidP="01BC9351">
          <w:pPr>
            <w:pStyle w:val="Header"/>
            <w:jc w:val="center"/>
          </w:pPr>
        </w:p>
        <w:p w14:paraId="04C5B8C0" w14:textId="1CBE0B77" w:rsidR="01BC9351" w:rsidRDefault="01BC9351" w:rsidP="01BC9351">
          <w:pPr>
            <w:pStyle w:val="Header"/>
            <w:jc w:val="center"/>
            <w:rPr>
              <w:b/>
              <w:bCs/>
              <w:i/>
              <w:iCs/>
              <w:sz w:val="32"/>
              <w:szCs w:val="32"/>
            </w:rPr>
          </w:pPr>
          <w:r w:rsidRPr="01BC9351">
            <w:rPr>
              <w:b/>
              <w:bCs/>
              <w:i/>
              <w:iCs/>
              <w:sz w:val="32"/>
              <w:szCs w:val="32"/>
            </w:rPr>
            <w:t>Event Title</w:t>
          </w:r>
        </w:p>
      </w:tc>
      <w:tc>
        <w:tcPr>
          <w:tcW w:w="3120" w:type="dxa"/>
        </w:tcPr>
        <w:p w14:paraId="22469F35" w14:textId="7DF228F7" w:rsidR="01BC9351" w:rsidRDefault="01BC9351" w:rsidP="01BC9351">
          <w:pPr>
            <w:pStyle w:val="Header"/>
            <w:ind w:right="-115"/>
            <w:jc w:val="right"/>
          </w:pPr>
        </w:p>
        <w:p w14:paraId="3866F02C" w14:textId="49E27F39" w:rsidR="01BC9351" w:rsidRDefault="01BC9351" w:rsidP="01BC9351">
          <w:pPr>
            <w:pStyle w:val="Header"/>
            <w:ind w:right="-115"/>
            <w:jc w:val="right"/>
          </w:pPr>
          <w:r>
            <w:t>{insert center logo here}</w:t>
          </w:r>
        </w:p>
        <w:p w14:paraId="1F10C450" w14:textId="0D481CA1" w:rsidR="01BC9351" w:rsidRDefault="01BC9351" w:rsidP="01BC9351">
          <w:pPr>
            <w:pStyle w:val="Header"/>
            <w:ind w:right="-115"/>
            <w:jc w:val="right"/>
          </w:pPr>
        </w:p>
      </w:tc>
    </w:tr>
  </w:tbl>
  <w:p w14:paraId="30288A15" w14:textId="6F445D04" w:rsidR="01BC9351" w:rsidRDefault="01BC9351" w:rsidP="01BC93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1BC9351" w14:paraId="022C6185" w14:textId="77777777" w:rsidTr="01BC9351">
      <w:trPr>
        <w:trHeight w:val="300"/>
      </w:trPr>
      <w:tc>
        <w:tcPr>
          <w:tcW w:w="3120" w:type="dxa"/>
        </w:tcPr>
        <w:p w14:paraId="75E8E918" w14:textId="263AAFEE" w:rsidR="01BC9351" w:rsidRDefault="01BC9351" w:rsidP="01BC9351">
          <w:pPr>
            <w:pStyle w:val="Header"/>
            <w:ind w:left="-115"/>
          </w:pPr>
        </w:p>
      </w:tc>
      <w:tc>
        <w:tcPr>
          <w:tcW w:w="3120" w:type="dxa"/>
        </w:tcPr>
        <w:p w14:paraId="1509F135" w14:textId="11147241" w:rsidR="01BC9351" w:rsidRDefault="01BC9351" w:rsidP="01BC9351">
          <w:pPr>
            <w:pStyle w:val="Header"/>
            <w:jc w:val="center"/>
          </w:pPr>
        </w:p>
      </w:tc>
      <w:tc>
        <w:tcPr>
          <w:tcW w:w="3120" w:type="dxa"/>
        </w:tcPr>
        <w:p w14:paraId="24789111" w14:textId="35A1FEDA" w:rsidR="01BC9351" w:rsidRDefault="01BC9351" w:rsidP="01BC9351">
          <w:pPr>
            <w:pStyle w:val="Header"/>
            <w:ind w:right="-115"/>
            <w:jc w:val="right"/>
          </w:pPr>
        </w:p>
      </w:tc>
    </w:tr>
  </w:tbl>
  <w:p w14:paraId="08CF452A" w14:textId="034EE929" w:rsidR="01BC9351" w:rsidRDefault="01BC9351" w:rsidP="01BC93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2C3A73C"/>
    <w:multiLevelType w:val="hybridMultilevel"/>
    <w:tmpl w:val="239A551E"/>
    <w:lvl w:ilvl="0" w:tplc="F398D012">
      <w:start w:val="1"/>
      <w:numFmt w:val="decimal"/>
      <w:lvlText w:val="%1."/>
      <w:lvlJc w:val="left"/>
      <w:pPr>
        <w:ind w:left="720" w:hanging="360"/>
      </w:pPr>
    </w:lvl>
    <w:lvl w:ilvl="1" w:tplc="E59632C4">
      <w:start w:val="1"/>
      <w:numFmt w:val="lowerLetter"/>
      <w:lvlText w:val="%2."/>
      <w:lvlJc w:val="left"/>
      <w:pPr>
        <w:ind w:left="1440" w:hanging="360"/>
      </w:pPr>
    </w:lvl>
    <w:lvl w:ilvl="2" w:tplc="FB4C5290">
      <w:start w:val="1"/>
      <w:numFmt w:val="lowerRoman"/>
      <w:lvlText w:val="%3."/>
      <w:lvlJc w:val="right"/>
      <w:pPr>
        <w:ind w:left="2160" w:hanging="180"/>
      </w:pPr>
    </w:lvl>
    <w:lvl w:ilvl="3" w:tplc="AEC8C160">
      <w:start w:val="1"/>
      <w:numFmt w:val="decimal"/>
      <w:lvlText w:val="%4."/>
      <w:lvlJc w:val="left"/>
      <w:pPr>
        <w:ind w:left="2880" w:hanging="360"/>
      </w:pPr>
    </w:lvl>
    <w:lvl w:ilvl="4" w:tplc="F2F8CBF0">
      <w:start w:val="1"/>
      <w:numFmt w:val="lowerLetter"/>
      <w:lvlText w:val="%5."/>
      <w:lvlJc w:val="left"/>
      <w:pPr>
        <w:ind w:left="3600" w:hanging="360"/>
      </w:pPr>
    </w:lvl>
    <w:lvl w:ilvl="5" w:tplc="4094EF9E">
      <w:start w:val="1"/>
      <w:numFmt w:val="lowerRoman"/>
      <w:lvlText w:val="%6."/>
      <w:lvlJc w:val="right"/>
      <w:pPr>
        <w:ind w:left="4320" w:hanging="180"/>
      </w:pPr>
    </w:lvl>
    <w:lvl w:ilvl="6" w:tplc="0E5C6310">
      <w:start w:val="1"/>
      <w:numFmt w:val="decimal"/>
      <w:lvlText w:val="%7."/>
      <w:lvlJc w:val="left"/>
      <w:pPr>
        <w:ind w:left="5040" w:hanging="360"/>
      </w:pPr>
    </w:lvl>
    <w:lvl w:ilvl="7" w:tplc="E56ABCF0">
      <w:start w:val="1"/>
      <w:numFmt w:val="lowerLetter"/>
      <w:lvlText w:val="%8."/>
      <w:lvlJc w:val="left"/>
      <w:pPr>
        <w:ind w:left="5760" w:hanging="360"/>
      </w:pPr>
    </w:lvl>
    <w:lvl w:ilvl="8" w:tplc="E360631E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47661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0D"/>
    <w:rsid w:val="002E15D6"/>
    <w:rsid w:val="004611C0"/>
    <w:rsid w:val="009508C7"/>
    <w:rsid w:val="00D1010D"/>
    <w:rsid w:val="00EE6E42"/>
    <w:rsid w:val="01BC9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D877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01BC935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1BC935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1BC9351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sid w:val="01BC9351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1BC9351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grainger.illinois.ed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Event Meeting Guide &amp; Agenda Template.dotx</Template>
  <TotalTime>1</TotalTime>
  <Pages>6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Gorman, Mallory Ann</cp:lastModifiedBy>
  <cp:revision>2</cp:revision>
  <dcterms:created xsi:type="dcterms:W3CDTF">2026-10-14T20:11:00Z</dcterms:created>
  <dcterms:modified xsi:type="dcterms:W3CDTF">2026-10-14T20:11:00Z</dcterms:modified>
</cp:coreProperties>
</file>